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5C7" w:rsidRDefault="003405C7" w:rsidP="003405C7">
      <w:pPr>
        <w:rPr>
          <w:rFonts w:ascii="Arial" w:hAnsi="Arial" w:cs="Arial"/>
          <w:sz w:val="14"/>
          <w:szCs w:val="14"/>
        </w:rPr>
      </w:pPr>
      <w:r w:rsidRPr="00837021">
        <w:rPr>
          <w:rFonts w:ascii="Arial" w:hAnsi="Arial" w:cs="Arial"/>
          <w:sz w:val="14"/>
          <w:szCs w:val="14"/>
        </w:rPr>
        <w:t>G</w:t>
      </w:r>
      <w:r w:rsidR="000707C0">
        <w:rPr>
          <w:rFonts w:ascii="Arial" w:hAnsi="Arial" w:cs="Arial"/>
          <w:sz w:val="14"/>
          <w:szCs w:val="14"/>
        </w:rPr>
        <w:t>ERRY</w:t>
      </w:r>
      <w:r>
        <w:rPr>
          <w:rFonts w:ascii="Arial" w:hAnsi="Arial" w:cs="Arial"/>
          <w:sz w:val="14"/>
          <w:szCs w:val="14"/>
        </w:rPr>
        <w:t xml:space="preserve"> W</w:t>
      </w:r>
      <w:r w:rsidR="000707C0">
        <w:rPr>
          <w:rFonts w:ascii="Arial" w:hAnsi="Arial" w:cs="Arial"/>
          <w:sz w:val="14"/>
          <w:szCs w:val="14"/>
        </w:rPr>
        <w:t>EBER</w:t>
      </w:r>
      <w:r>
        <w:rPr>
          <w:rFonts w:ascii="Arial" w:hAnsi="Arial" w:cs="Arial"/>
          <w:sz w:val="14"/>
          <w:szCs w:val="14"/>
        </w:rPr>
        <w:t xml:space="preserve"> International AG • </w:t>
      </w:r>
      <w:r w:rsidRPr="00F25A9F">
        <w:rPr>
          <w:rFonts w:ascii="Arial" w:hAnsi="Arial" w:cs="Arial"/>
          <w:sz w:val="14"/>
          <w:szCs w:val="14"/>
        </w:rPr>
        <w:t>Neulehenstr</w:t>
      </w:r>
      <w:r>
        <w:rPr>
          <w:rFonts w:ascii="Arial" w:hAnsi="Arial" w:cs="Arial"/>
          <w:sz w:val="14"/>
          <w:szCs w:val="14"/>
        </w:rPr>
        <w:t>.</w:t>
      </w:r>
      <w:r w:rsidRPr="00F25A9F">
        <w:rPr>
          <w:rFonts w:ascii="Arial" w:hAnsi="Arial" w:cs="Arial"/>
          <w:sz w:val="14"/>
          <w:szCs w:val="14"/>
        </w:rPr>
        <w:t xml:space="preserve"> 8</w:t>
      </w:r>
      <w:r>
        <w:rPr>
          <w:rFonts w:ascii="Arial" w:hAnsi="Arial" w:cs="Arial"/>
          <w:sz w:val="14"/>
          <w:szCs w:val="14"/>
        </w:rPr>
        <w:t xml:space="preserve"> • D-33790 Halle/Westf.</w:t>
      </w:r>
    </w:p>
    <w:p w:rsidR="00BB6E56" w:rsidRDefault="00BB6E56" w:rsidP="003405C7">
      <w:pPr>
        <w:rPr>
          <w:rFonts w:ascii="Arial" w:hAnsi="Arial" w:cs="Arial"/>
          <w:sz w:val="14"/>
          <w:szCs w:val="14"/>
        </w:rPr>
      </w:pPr>
    </w:p>
    <w:p w:rsidR="00BB6E56" w:rsidRDefault="00BB6E56" w:rsidP="003405C7">
      <w:pPr>
        <w:rPr>
          <w:rFonts w:ascii="Arial" w:hAnsi="Arial" w:cs="Arial"/>
          <w:sz w:val="14"/>
          <w:szCs w:val="14"/>
        </w:rPr>
      </w:pPr>
    </w:p>
    <w:p w:rsidR="00BB6E56" w:rsidRDefault="00BB6E56" w:rsidP="00BB6E56">
      <w:pPr>
        <w:rPr>
          <w:rFonts w:ascii="Arial" w:hAnsi="Arial" w:cs="Arial"/>
          <w:b/>
          <w:bCs/>
        </w:rPr>
      </w:pPr>
      <w:bookmarkStart w:id="0" w:name="_GoBack"/>
      <w:bookmarkEnd w:id="0"/>
      <w:r>
        <w:rPr>
          <w:rFonts w:ascii="Arial" w:hAnsi="Arial" w:cs="Arial"/>
          <w:b/>
          <w:bCs/>
        </w:rPr>
        <w:t>Rückruf: Lederjacke 230011-31701 Farbe Gelb 40199</w:t>
      </w:r>
    </w:p>
    <w:p w:rsidR="00BB6E56" w:rsidRDefault="00BB6E56" w:rsidP="00BB6E56">
      <w:pPr>
        <w:rPr>
          <w:rFonts w:ascii="Arial" w:hAnsi="Arial" w:cs="Arial"/>
          <w:b/>
          <w:bCs/>
        </w:rPr>
      </w:pPr>
    </w:p>
    <w:p w:rsidR="00BB6E56" w:rsidRDefault="00E11DB3" w:rsidP="00BB6E5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Sehr geehrte Kundinnen</w:t>
      </w:r>
      <w:r w:rsidR="00BB6E56" w:rsidRPr="00BB6E56">
        <w:rPr>
          <w:rFonts w:ascii="Arial" w:hAnsi="Arial" w:cs="Arial"/>
          <w:sz w:val="20"/>
          <w:szCs w:val="20"/>
        </w:rPr>
        <w:t>,</w:t>
      </w:r>
      <w:r w:rsidR="00BB6E56">
        <w:rPr>
          <w:rFonts w:ascii="Arial" w:hAnsi="Arial" w:cs="Arial"/>
          <w:sz w:val="20"/>
          <w:szCs w:val="20"/>
        </w:rPr>
        <w:tab/>
      </w:r>
      <w:r w:rsidR="00BB6E56">
        <w:rPr>
          <w:rFonts w:ascii="Arial" w:hAnsi="Arial" w:cs="Arial"/>
          <w:sz w:val="20"/>
          <w:szCs w:val="20"/>
        </w:rPr>
        <w:tab/>
      </w:r>
      <w:r w:rsidR="00BB6E56">
        <w:rPr>
          <w:rFonts w:ascii="Arial" w:hAnsi="Arial" w:cs="Arial"/>
          <w:sz w:val="20"/>
          <w:szCs w:val="20"/>
        </w:rPr>
        <w:tab/>
      </w:r>
      <w:r w:rsidR="00BB6E56">
        <w:rPr>
          <w:rFonts w:ascii="Arial" w:hAnsi="Arial" w:cs="Arial"/>
          <w:sz w:val="20"/>
          <w:szCs w:val="20"/>
        </w:rPr>
        <w:tab/>
      </w:r>
      <w:r w:rsidR="00BB6E56">
        <w:rPr>
          <w:rFonts w:ascii="Arial" w:hAnsi="Arial" w:cs="Arial"/>
          <w:sz w:val="20"/>
          <w:szCs w:val="20"/>
        </w:rPr>
        <w:tab/>
      </w:r>
      <w:r w:rsidR="00BB6E56">
        <w:rPr>
          <w:rFonts w:ascii="Arial" w:hAnsi="Arial" w:cs="Arial"/>
          <w:sz w:val="20"/>
          <w:szCs w:val="20"/>
        </w:rPr>
        <w:tab/>
      </w:r>
      <w:r w:rsidR="00BB6E5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23</w:t>
      </w:r>
      <w:r w:rsidR="00BB6E56">
        <w:rPr>
          <w:rFonts w:ascii="Arial" w:hAnsi="Arial" w:cs="Arial"/>
          <w:sz w:val="20"/>
          <w:szCs w:val="20"/>
        </w:rPr>
        <w:t>.06.2020</w:t>
      </w:r>
    </w:p>
    <w:p w:rsidR="00BB6E56" w:rsidRPr="00BB6E56" w:rsidRDefault="00BB6E56" w:rsidP="00BB6E56">
      <w:pPr>
        <w:jc w:val="both"/>
        <w:rPr>
          <w:rFonts w:ascii="Arial" w:hAnsi="Arial" w:cs="Arial"/>
          <w:sz w:val="20"/>
          <w:szCs w:val="20"/>
        </w:rPr>
      </w:pPr>
    </w:p>
    <w:p w:rsidR="00BB6E56" w:rsidRPr="00BB6E56" w:rsidRDefault="00BB6E56" w:rsidP="00BB6E56">
      <w:pPr>
        <w:jc w:val="both"/>
        <w:rPr>
          <w:rFonts w:ascii="Arial" w:hAnsi="Arial" w:cs="Arial"/>
          <w:sz w:val="20"/>
          <w:szCs w:val="20"/>
        </w:rPr>
      </w:pPr>
      <w:r w:rsidRPr="00BB6E56">
        <w:rPr>
          <w:rFonts w:ascii="Arial" w:hAnsi="Arial" w:cs="Arial"/>
          <w:sz w:val="20"/>
          <w:szCs w:val="20"/>
        </w:rPr>
        <w:t xml:space="preserve">leider müssen wir die oben genannte Lederjacke der Marke GERRY WEBER zurückrufen. </w:t>
      </w:r>
    </w:p>
    <w:p w:rsidR="00BB6E56" w:rsidRPr="00BB6E56" w:rsidRDefault="00BB6E56" w:rsidP="00BB6E56">
      <w:pPr>
        <w:jc w:val="both"/>
        <w:rPr>
          <w:rFonts w:ascii="Arial" w:hAnsi="Arial" w:cs="Arial"/>
          <w:sz w:val="20"/>
          <w:szCs w:val="20"/>
        </w:rPr>
      </w:pPr>
      <w:r w:rsidRPr="00BB6E56">
        <w:rPr>
          <w:rFonts w:ascii="Arial" w:hAnsi="Arial" w:cs="Arial"/>
          <w:sz w:val="20"/>
          <w:szCs w:val="20"/>
        </w:rPr>
        <w:t>Das Veterinäruntersuchungsamt Rhein-Ruhr-Wupper hat stichprobenartig eine unserer Jacken getestet und Chrom VI über d</w:t>
      </w:r>
      <w:r w:rsidR="00057B32">
        <w:rPr>
          <w:rFonts w:ascii="Arial" w:hAnsi="Arial" w:cs="Arial"/>
          <w:sz w:val="20"/>
          <w:szCs w:val="20"/>
        </w:rPr>
        <w:t xml:space="preserve">em </w:t>
      </w:r>
      <w:r w:rsidRPr="00BB6E56">
        <w:rPr>
          <w:rFonts w:ascii="Arial" w:hAnsi="Arial" w:cs="Arial"/>
          <w:sz w:val="20"/>
          <w:szCs w:val="20"/>
        </w:rPr>
        <w:t>erlaubte</w:t>
      </w:r>
      <w:r w:rsidR="00057B32">
        <w:rPr>
          <w:rFonts w:ascii="Arial" w:hAnsi="Arial" w:cs="Arial"/>
          <w:sz w:val="20"/>
          <w:szCs w:val="20"/>
        </w:rPr>
        <w:t>n</w:t>
      </w:r>
      <w:r w:rsidRPr="00BB6E56">
        <w:rPr>
          <w:rFonts w:ascii="Arial" w:hAnsi="Arial" w:cs="Arial"/>
          <w:sz w:val="20"/>
          <w:szCs w:val="20"/>
        </w:rPr>
        <w:t xml:space="preserve"> Limit gefunden. Chrom VI kann bei einzelnen Personen zu allergischen Reaktionen führen und kann in einzelnen Chargen unterschiedlich vorkommen.</w:t>
      </w:r>
    </w:p>
    <w:p w:rsidR="00BB6E56" w:rsidRDefault="00BB6E56" w:rsidP="00BB6E56">
      <w:pPr>
        <w:jc w:val="both"/>
        <w:rPr>
          <w:rFonts w:ascii="Arial" w:hAnsi="Arial" w:cs="Arial"/>
        </w:rPr>
      </w:pPr>
    </w:p>
    <w:p w:rsidR="00BB6E56" w:rsidRDefault="00BB6E56" w:rsidP="00BB6E56">
      <w:pPr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ECKDATEN</w:t>
      </w:r>
    </w:p>
    <w:p w:rsidR="00BB6E56" w:rsidRDefault="00BB6E56" w:rsidP="00BB6E56">
      <w:pPr>
        <w:jc w:val="both"/>
        <w:rPr>
          <w:rFonts w:ascii="Arial" w:hAnsi="Arial" w:cs="Arial"/>
          <w:b/>
          <w:bCs/>
          <w:u w:val="single"/>
        </w:rPr>
      </w:pPr>
    </w:p>
    <w:p w:rsidR="00BB6E56" w:rsidRPr="00BB6E56" w:rsidRDefault="00BB6E56" w:rsidP="00BB6E56">
      <w:pPr>
        <w:jc w:val="both"/>
        <w:rPr>
          <w:rFonts w:ascii="Arial" w:hAnsi="Arial" w:cs="Arial"/>
          <w:sz w:val="20"/>
          <w:szCs w:val="20"/>
        </w:rPr>
      </w:pPr>
      <w:r w:rsidRPr="00BB6E56">
        <w:rPr>
          <w:rFonts w:ascii="Arial" w:hAnsi="Arial" w:cs="Arial"/>
          <w:sz w:val="20"/>
          <w:szCs w:val="20"/>
        </w:rPr>
        <w:t>Kundentermin 22.07-01.08 – Verkaufsmonat AUGUST 2019.</w:t>
      </w:r>
    </w:p>
    <w:p w:rsidR="00BB6E56" w:rsidRDefault="00BB6E56" w:rsidP="00BB6E56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F105303" wp14:editId="704D713B">
            <wp:extent cx="2106000" cy="2448000"/>
            <wp:effectExtent l="0" t="0" r="8890" b="0"/>
            <wp:docPr id="1" name="Grafik 1" descr="cid:image002.png@01D644BB.7E8D9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644BB.7E8D977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0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E56" w:rsidRDefault="00BB6E56" w:rsidP="00BB6E56">
      <w:pPr>
        <w:jc w:val="both"/>
        <w:rPr>
          <w:rFonts w:ascii="Arial" w:hAnsi="Arial" w:cs="Arial"/>
        </w:rPr>
      </w:pPr>
    </w:p>
    <w:p w:rsidR="00BB6E56" w:rsidRDefault="00BB6E56" w:rsidP="00BB6E56">
      <w:pPr>
        <w:jc w:val="both"/>
        <w:rPr>
          <w:rFonts w:ascii="Arial" w:hAnsi="Arial" w:cs="Arial"/>
          <w:sz w:val="20"/>
          <w:szCs w:val="20"/>
        </w:rPr>
      </w:pPr>
      <w:r w:rsidRPr="00BB6E56">
        <w:rPr>
          <w:rFonts w:ascii="Arial" w:hAnsi="Arial" w:cs="Arial"/>
          <w:sz w:val="20"/>
          <w:szCs w:val="20"/>
        </w:rPr>
        <w:t xml:space="preserve">Wir sind sehr betroffen über diesen Fund. Bereits im Mai 2019 haben wir entsprechend unserer Sorgfaltspflicht einen Chrom-Test durchführen lassen, dessen Ergebnis unauffällig war. </w:t>
      </w:r>
    </w:p>
    <w:p w:rsidR="00E11DB3" w:rsidRDefault="00E11DB3" w:rsidP="00BB6E56">
      <w:pPr>
        <w:jc w:val="both"/>
        <w:rPr>
          <w:rFonts w:ascii="Arial" w:hAnsi="Arial" w:cs="Arial"/>
          <w:sz w:val="20"/>
          <w:szCs w:val="20"/>
        </w:rPr>
      </w:pPr>
    </w:p>
    <w:p w:rsidR="00E11DB3" w:rsidRPr="00BB6E56" w:rsidRDefault="00E11DB3" w:rsidP="00BB6E5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Den Kaufpreis </w:t>
      </w:r>
      <w:r w:rsidR="00554B80">
        <w:rPr>
          <w:rFonts w:ascii="Arial" w:hAnsi="Arial" w:cs="Arial"/>
          <w:sz w:val="20"/>
          <w:szCs w:val="20"/>
        </w:rPr>
        <w:t>werden wir Ihnen selbstverständlich erstatten.</w:t>
      </w:r>
    </w:p>
    <w:p w:rsidR="00BB6E56" w:rsidRDefault="00BB6E56" w:rsidP="00BB6E56">
      <w:pPr>
        <w:jc w:val="both"/>
        <w:rPr>
          <w:rFonts w:ascii="Arial" w:hAnsi="Arial" w:cs="Arial"/>
          <w:sz w:val="20"/>
          <w:szCs w:val="20"/>
        </w:rPr>
      </w:pPr>
    </w:p>
    <w:p w:rsidR="00E11DB3" w:rsidRDefault="00E11DB3" w:rsidP="00BB6E56">
      <w:pPr>
        <w:jc w:val="both"/>
        <w:rPr>
          <w:rFonts w:ascii="Arial" w:hAnsi="Arial" w:cs="Arial"/>
          <w:sz w:val="20"/>
          <w:szCs w:val="20"/>
        </w:rPr>
      </w:pPr>
    </w:p>
    <w:p w:rsidR="00BB6E56" w:rsidRPr="00BB6E56" w:rsidRDefault="00BB6E56" w:rsidP="00BB6E56">
      <w:pPr>
        <w:jc w:val="both"/>
        <w:rPr>
          <w:rFonts w:ascii="Arial" w:hAnsi="Arial" w:cs="Arial"/>
          <w:sz w:val="20"/>
          <w:szCs w:val="20"/>
        </w:rPr>
      </w:pPr>
    </w:p>
    <w:p w:rsidR="00BB6E56" w:rsidRDefault="00BB6E56" w:rsidP="00BB6E56">
      <w:pPr>
        <w:jc w:val="both"/>
        <w:rPr>
          <w:rFonts w:ascii="Arial" w:hAnsi="Arial" w:cs="Arial"/>
          <w:sz w:val="20"/>
          <w:szCs w:val="20"/>
        </w:rPr>
      </w:pPr>
      <w:r w:rsidRPr="00BB6E56">
        <w:rPr>
          <w:rFonts w:ascii="Arial" w:hAnsi="Arial" w:cs="Arial"/>
          <w:sz w:val="20"/>
          <w:szCs w:val="20"/>
        </w:rPr>
        <w:t>Wir entschuldigen uns vielmals für die fehlerhafte Jacke und die Umstände und danken Ihnen für Ihre Mitwirkung!</w:t>
      </w:r>
    </w:p>
    <w:p w:rsidR="00BB6E56" w:rsidRDefault="00BB6E56" w:rsidP="00BB6E56">
      <w:pPr>
        <w:jc w:val="both"/>
        <w:rPr>
          <w:rFonts w:ascii="Arial" w:hAnsi="Arial" w:cs="Arial"/>
          <w:sz w:val="20"/>
          <w:szCs w:val="20"/>
        </w:rPr>
      </w:pPr>
    </w:p>
    <w:p w:rsidR="00BB6E56" w:rsidRPr="00BB6E56" w:rsidRDefault="00BB6E56" w:rsidP="00BB6E56">
      <w:pPr>
        <w:jc w:val="both"/>
        <w:rPr>
          <w:rFonts w:ascii="Arial" w:hAnsi="Arial" w:cs="Arial"/>
          <w:sz w:val="20"/>
          <w:szCs w:val="20"/>
        </w:rPr>
      </w:pPr>
    </w:p>
    <w:p w:rsidR="00BB6E56" w:rsidRPr="00BB6E56" w:rsidRDefault="00BB6E56" w:rsidP="00BB6E56">
      <w:pPr>
        <w:jc w:val="both"/>
        <w:rPr>
          <w:rFonts w:ascii="Arial" w:hAnsi="Arial" w:cs="Arial"/>
          <w:sz w:val="20"/>
          <w:szCs w:val="20"/>
        </w:rPr>
      </w:pPr>
      <w:r w:rsidRPr="00BB6E56">
        <w:rPr>
          <w:rFonts w:ascii="Arial" w:hAnsi="Arial" w:cs="Arial"/>
          <w:sz w:val="20"/>
          <w:szCs w:val="20"/>
        </w:rPr>
        <w:t>Mit freundlichen Grüßen</w:t>
      </w:r>
    </w:p>
    <w:p w:rsidR="00BB6E56" w:rsidRDefault="00BB6E56" w:rsidP="00BB6E56">
      <w:pPr>
        <w:jc w:val="both"/>
        <w:rPr>
          <w:rFonts w:ascii="Arial" w:hAnsi="Arial" w:cs="Arial"/>
          <w:sz w:val="14"/>
          <w:szCs w:val="14"/>
        </w:rPr>
      </w:pPr>
    </w:p>
    <w:p w:rsidR="00BB6E56" w:rsidRDefault="00BB6E56" w:rsidP="00BB6E56">
      <w:pPr>
        <w:jc w:val="both"/>
        <w:rPr>
          <w:rFonts w:ascii="Arial" w:hAnsi="Arial" w:cs="Arial"/>
          <w:sz w:val="14"/>
          <w:szCs w:val="14"/>
        </w:rPr>
      </w:pPr>
    </w:p>
    <w:p w:rsidR="00BB6E56" w:rsidRDefault="00BB6E56" w:rsidP="003405C7">
      <w:pPr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Gerry Weber Vertriebsteam</w:t>
      </w:r>
    </w:p>
    <w:p w:rsidR="00BB6E56" w:rsidRDefault="00BB6E56" w:rsidP="003405C7">
      <w:pPr>
        <w:rPr>
          <w:rFonts w:ascii="Arial" w:hAnsi="Arial" w:cs="Arial"/>
          <w:sz w:val="14"/>
          <w:szCs w:val="14"/>
        </w:rPr>
      </w:pPr>
    </w:p>
    <w:p w:rsidR="00BB6E56" w:rsidRDefault="00BB6E56" w:rsidP="003405C7">
      <w:pPr>
        <w:rPr>
          <w:rFonts w:ascii="Arial" w:hAnsi="Arial" w:cs="Arial"/>
          <w:sz w:val="14"/>
          <w:szCs w:val="14"/>
        </w:rPr>
      </w:pPr>
    </w:p>
    <w:sectPr w:rsidR="00BB6E56" w:rsidSect="003707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2387" w:right="1021" w:bottom="2211" w:left="510" w:header="720" w:footer="0" w:gutter="567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8E4" w:rsidRDefault="001918E4">
      <w:r>
        <w:separator/>
      </w:r>
    </w:p>
  </w:endnote>
  <w:endnote w:type="continuationSeparator" w:id="0">
    <w:p w:rsidR="001918E4" w:rsidRDefault="00191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3425" w:rsidRDefault="005F342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5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472"/>
      <w:gridCol w:w="3619"/>
      <w:gridCol w:w="3544"/>
    </w:tblGrid>
    <w:tr w:rsidR="005F3425" w:rsidTr="00016865">
      <w:trPr>
        <w:trHeight w:val="161"/>
      </w:trPr>
      <w:tc>
        <w:tcPr>
          <w:tcW w:w="3472" w:type="dxa"/>
        </w:tcPr>
        <w:p w:rsidR="005F3425" w:rsidRPr="00F25A9F" w:rsidRDefault="005F3425" w:rsidP="005F3425">
          <w:pPr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GERRY WEBER</w:t>
          </w:r>
          <w:r w:rsidRPr="00F25A9F">
            <w:rPr>
              <w:rFonts w:ascii="Arial" w:hAnsi="Arial" w:cs="Arial"/>
              <w:sz w:val="14"/>
              <w:szCs w:val="14"/>
            </w:rPr>
            <w:t xml:space="preserve"> International AG</w:t>
          </w:r>
        </w:p>
      </w:tc>
      <w:tc>
        <w:tcPr>
          <w:tcW w:w="3619" w:type="dxa"/>
        </w:tcPr>
        <w:p w:rsidR="005F3425" w:rsidRPr="00F25A9F" w:rsidRDefault="005F3425" w:rsidP="005F3425">
          <w:pPr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Aufsichtsratsvorsitzender:</w:t>
          </w:r>
        </w:p>
      </w:tc>
      <w:tc>
        <w:tcPr>
          <w:tcW w:w="3544" w:type="dxa"/>
        </w:tcPr>
        <w:p w:rsidR="005F3425" w:rsidRPr="00F25A9F" w:rsidRDefault="005F3425" w:rsidP="005F3425">
          <w:pPr>
            <w:rPr>
              <w:rFonts w:ascii="Arial" w:hAnsi="Arial" w:cs="Arial"/>
              <w:sz w:val="14"/>
              <w:szCs w:val="14"/>
            </w:rPr>
          </w:pPr>
          <w:r w:rsidRPr="00F25A9F">
            <w:rPr>
              <w:rFonts w:ascii="Arial" w:hAnsi="Arial" w:cs="Arial"/>
              <w:sz w:val="14"/>
              <w:szCs w:val="14"/>
            </w:rPr>
            <w:t xml:space="preserve">Kreissparkasse Halle </w:t>
          </w:r>
        </w:p>
      </w:tc>
    </w:tr>
    <w:tr w:rsidR="005F3425" w:rsidRPr="00BB6E56" w:rsidTr="00016865">
      <w:trPr>
        <w:trHeight w:val="161"/>
      </w:trPr>
      <w:tc>
        <w:tcPr>
          <w:tcW w:w="3472" w:type="dxa"/>
        </w:tcPr>
        <w:p w:rsidR="005F3425" w:rsidRPr="00F25A9F" w:rsidRDefault="005F3425" w:rsidP="005F3425">
          <w:pPr>
            <w:rPr>
              <w:rFonts w:ascii="Arial" w:hAnsi="Arial" w:cs="Arial"/>
              <w:sz w:val="14"/>
              <w:szCs w:val="14"/>
            </w:rPr>
          </w:pPr>
          <w:r w:rsidRPr="00F25A9F">
            <w:rPr>
              <w:rFonts w:ascii="Arial" w:hAnsi="Arial" w:cs="Arial"/>
              <w:sz w:val="14"/>
              <w:szCs w:val="14"/>
            </w:rPr>
            <w:t>Neulehenstraße 8</w:t>
          </w:r>
        </w:p>
      </w:tc>
      <w:tc>
        <w:tcPr>
          <w:tcW w:w="3619" w:type="dxa"/>
        </w:tcPr>
        <w:p w:rsidR="005F3425" w:rsidRPr="00F25A9F" w:rsidRDefault="005F3425" w:rsidP="005F3425">
          <w:pPr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Dr. Tobias Moser</w:t>
          </w:r>
        </w:p>
      </w:tc>
      <w:tc>
        <w:tcPr>
          <w:tcW w:w="3544" w:type="dxa"/>
        </w:tcPr>
        <w:p w:rsidR="005F3425" w:rsidRPr="00650C64" w:rsidRDefault="005F3425" w:rsidP="005F3425">
          <w:pPr>
            <w:rPr>
              <w:rFonts w:ascii="Arial" w:hAnsi="Arial" w:cs="Arial"/>
              <w:sz w:val="14"/>
              <w:szCs w:val="14"/>
              <w:lang w:val="en-US"/>
            </w:rPr>
          </w:pPr>
          <w:r w:rsidRPr="00650C64">
            <w:rPr>
              <w:rFonts w:ascii="Arial" w:hAnsi="Arial" w:cs="Arial"/>
              <w:sz w:val="14"/>
              <w:szCs w:val="14"/>
              <w:lang w:val="en-US"/>
            </w:rPr>
            <w:t>BIC: WELA DE D1 HAW</w:t>
          </w:r>
        </w:p>
      </w:tc>
    </w:tr>
    <w:tr w:rsidR="005F3425" w:rsidTr="00016865">
      <w:trPr>
        <w:trHeight w:val="161"/>
      </w:trPr>
      <w:tc>
        <w:tcPr>
          <w:tcW w:w="3472" w:type="dxa"/>
        </w:tcPr>
        <w:p w:rsidR="005F3425" w:rsidRPr="00F25A9F" w:rsidRDefault="005F3425" w:rsidP="005F3425">
          <w:pPr>
            <w:rPr>
              <w:rFonts w:ascii="Arial" w:hAnsi="Arial" w:cs="Arial"/>
              <w:sz w:val="14"/>
              <w:szCs w:val="14"/>
            </w:rPr>
          </w:pPr>
          <w:r w:rsidRPr="00F25A9F">
            <w:rPr>
              <w:rFonts w:ascii="Arial" w:hAnsi="Arial" w:cs="Arial"/>
              <w:sz w:val="14"/>
              <w:szCs w:val="14"/>
            </w:rPr>
            <w:t>D-33790 Halle/Westfalen</w:t>
          </w:r>
        </w:p>
      </w:tc>
      <w:tc>
        <w:tcPr>
          <w:tcW w:w="3619" w:type="dxa"/>
        </w:tcPr>
        <w:p w:rsidR="005F3425" w:rsidRPr="00F25A9F" w:rsidRDefault="005F3425" w:rsidP="005F3425">
          <w:pPr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Vorstand:</w:t>
          </w:r>
        </w:p>
      </w:tc>
      <w:tc>
        <w:tcPr>
          <w:tcW w:w="3544" w:type="dxa"/>
        </w:tcPr>
        <w:p w:rsidR="005F3425" w:rsidRPr="00F25A9F" w:rsidRDefault="005F3425" w:rsidP="005F3425">
          <w:pPr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IBAN: DE68 4805 1580 0000 0175 09</w:t>
          </w:r>
        </w:p>
      </w:tc>
    </w:tr>
    <w:tr w:rsidR="005F3425" w:rsidTr="00016865">
      <w:trPr>
        <w:trHeight w:val="161"/>
      </w:trPr>
      <w:tc>
        <w:tcPr>
          <w:tcW w:w="3472" w:type="dxa"/>
        </w:tcPr>
        <w:p w:rsidR="005F3425" w:rsidRPr="00F25A9F" w:rsidRDefault="005F3425" w:rsidP="005F3425">
          <w:pPr>
            <w:rPr>
              <w:rFonts w:ascii="Arial" w:hAnsi="Arial" w:cs="Arial"/>
              <w:sz w:val="14"/>
              <w:szCs w:val="14"/>
            </w:rPr>
          </w:pPr>
          <w:r w:rsidRPr="00F25A9F">
            <w:rPr>
              <w:rFonts w:ascii="Arial" w:hAnsi="Arial" w:cs="Arial"/>
              <w:sz w:val="14"/>
              <w:szCs w:val="14"/>
            </w:rPr>
            <w:t>Telefon</w:t>
          </w:r>
          <w:r>
            <w:rPr>
              <w:rFonts w:ascii="Arial" w:hAnsi="Arial" w:cs="Arial"/>
              <w:sz w:val="14"/>
              <w:szCs w:val="14"/>
            </w:rPr>
            <w:t>:</w:t>
          </w:r>
          <w:r w:rsidRPr="00F25A9F">
            <w:rPr>
              <w:rFonts w:ascii="Arial" w:hAnsi="Arial" w:cs="Arial"/>
              <w:sz w:val="14"/>
              <w:szCs w:val="14"/>
            </w:rPr>
            <w:t xml:space="preserve"> +49</w:t>
          </w:r>
          <w:r>
            <w:rPr>
              <w:rFonts w:ascii="Arial" w:hAnsi="Arial" w:cs="Arial"/>
              <w:sz w:val="14"/>
              <w:szCs w:val="14"/>
            </w:rPr>
            <w:t xml:space="preserve"> </w:t>
          </w:r>
          <w:r w:rsidRPr="00F25A9F">
            <w:rPr>
              <w:rFonts w:ascii="Arial" w:hAnsi="Arial" w:cs="Arial"/>
              <w:sz w:val="14"/>
              <w:szCs w:val="14"/>
            </w:rPr>
            <w:t xml:space="preserve">(0) 52 01 </w:t>
          </w:r>
          <w:r>
            <w:rPr>
              <w:rFonts w:ascii="Arial" w:hAnsi="Arial" w:cs="Arial"/>
              <w:sz w:val="14"/>
              <w:szCs w:val="14"/>
            </w:rPr>
            <w:t xml:space="preserve">– </w:t>
          </w:r>
          <w:r w:rsidRPr="00F25A9F">
            <w:rPr>
              <w:rFonts w:ascii="Arial" w:hAnsi="Arial" w:cs="Arial"/>
              <w:sz w:val="14"/>
              <w:szCs w:val="14"/>
            </w:rPr>
            <w:t>185</w:t>
          </w:r>
          <w:r>
            <w:rPr>
              <w:rFonts w:ascii="Arial" w:hAnsi="Arial" w:cs="Arial"/>
              <w:sz w:val="14"/>
              <w:szCs w:val="14"/>
            </w:rPr>
            <w:t xml:space="preserve"> </w:t>
          </w:r>
          <w:r w:rsidRPr="00F25A9F">
            <w:rPr>
              <w:rFonts w:ascii="Arial" w:hAnsi="Arial" w:cs="Arial"/>
              <w:sz w:val="14"/>
              <w:szCs w:val="14"/>
            </w:rPr>
            <w:t>0</w:t>
          </w:r>
        </w:p>
      </w:tc>
      <w:tc>
        <w:tcPr>
          <w:tcW w:w="3619" w:type="dxa"/>
        </w:tcPr>
        <w:p w:rsidR="005F3425" w:rsidRPr="007F6CA6" w:rsidRDefault="005F3425" w:rsidP="005F3425">
          <w:pPr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Alexander Gedat (Vorstandsvorsitzender), </w:t>
          </w:r>
        </w:p>
      </w:tc>
      <w:tc>
        <w:tcPr>
          <w:tcW w:w="3544" w:type="dxa"/>
        </w:tcPr>
        <w:p w:rsidR="005F3425" w:rsidRPr="00F25A9F" w:rsidRDefault="005F3425" w:rsidP="005F3425">
          <w:pPr>
            <w:rPr>
              <w:rFonts w:ascii="Arial" w:hAnsi="Arial" w:cs="Arial"/>
              <w:sz w:val="14"/>
              <w:szCs w:val="14"/>
            </w:rPr>
          </w:pPr>
        </w:p>
      </w:tc>
    </w:tr>
    <w:tr w:rsidR="005F3425" w:rsidTr="00016865">
      <w:trPr>
        <w:trHeight w:val="161"/>
      </w:trPr>
      <w:tc>
        <w:tcPr>
          <w:tcW w:w="3472" w:type="dxa"/>
        </w:tcPr>
        <w:p w:rsidR="005F3425" w:rsidRPr="000B1B2D" w:rsidRDefault="005F3425" w:rsidP="005F3425">
          <w:pPr>
            <w:rPr>
              <w:rFonts w:ascii="Arial" w:hAnsi="Arial" w:cs="Arial"/>
              <w:color w:val="0000FF"/>
              <w:sz w:val="14"/>
              <w:szCs w:val="14"/>
              <w:u w:val="single"/>
            </w:rPr>
          </w:pPr>
          <w:r w:rsidRPr="00F25A9F">
            <w:rPr>
              <w:rFonts w:ascii="Arial" w:hAnsi="Arial" w:cs="Arial"/>
              <w:sz w:val="14"/>
              <w:szCs w:val="14"/>
            </w:rPr>
            <w:t>Telefax</w:t>
          </w:r>
          <w:r>
            <w:rPr>
              <w:rFonts w:ascii="Arial" w:hAnsi="Arial" w:cs="Arial"/>
              <w:sz w:val="14"/>
              <w:szCs w:val="14"/>
            </w:rPr>
            <w:t>:</w:t>
          </w:r>
          <w:r w:rsidRPr="00F25A9F">
            <w:rPr>
              <w:rFonts w:ascii="Arial" w:hAnsi="Arial" w:cs="Arial"/>
              <w:sz w:val="14"/>
              <w:szCs w:val="14"/>
            </w:rPr>
            <w:t xml:space="preserve"> +49</w:t>
          </w:r>
          <w:r>
            <w:rPr>
              <w:rFonts w:ascii="Arial" w:hAnsi="Arial" w:cs="Arial"/>
              <w:sz w:val="14"/>
              <w:szCs w:val="14"/>
            </w:rPr>
            <w:t xml:space="preserve"> </w:t>
          </w:r>
          <w:r w:rsidRPr="00F25A9F">
            <w:rPr>
              <w:rFonts w:ascii="Arial" w:hAnsi="Arial" w:cs="Arial"/>
              <w:sz w:val="14"/>
              <w:szCs w:val="14"/>
            </w:rPr>
            <w:t xml:space="preserve">(0) 52 01 </w:t>
          </w:r>
          <w:r>
            <w:rPr>
              <w:rFonts w:ascii="Arial" w:hAnsi="Arial" w:cs="Arial"/>
              <w:sz w:val="14"/>
              <w:szCs w:val="14"/>
            </w:rPr>
            <w:t>–</w:t>
          </w:r>
          <w:r w:rsidRPr="00F25A9F">
            <w:rPr>
              <w:rFonts w:ascii="Arial" w:hAnsi="Arial" w:cs="Arial"/>
              <w:sz w:val="14"/>
              <w:szCs w:val="14"/>
            </w:rPr>
            <w:t xml:space="preserve"> 109</w:t>
          </w:r>
          <w:r>
            <w:rPr>
              <w:rFonts w:ascii="Arial" w:hAnsi="Arial" w:cs="Arial"/>
              <w:sz w:val="14"/>
              <w:szCs w:val="14"/>
            </w:rPr>
            <w:t xml:space="preserve"> </w:t>
          </w:r>
          <w:r w:rsidRPr="00F25A9F">
            <w:rPr>
              <w:rFonts w:ascii="Arial" w:hAnsi="Arial" w:cs="Arial"/>
              <w:sz w:val="14"/>
              <w:szCs w:val="14"/>
            </w:rPr>
            <w:t>31</w:t>
          </w:r>
        </w:p>
      </w:tc>
      <w:tc>
        <w:tcPr>
          <w:tcW w:w="3619" w:type="dxa"/>
        </w:tcPr>
        <w:p w:rsidR="005F3425" w:rsidRPr="009F3300" w:rsidRDefault="005F3425" w:rsidP="005F3425">
          <w:pPr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Florian Frank</w:t>
          </w:r>
        </w:p>
      </w:tc>
      <w:tc>
        <w:tcPr>
          <w:tcW w:w="3544" w:type="dxa"/>
        </w:tcPr>
        <w:p w:rsidR="005F3425" w:rsidRPr="00F25A9F" w:rsidRDefault="005F3425" w:rsidP="005F3425">
          <w:pPr>
            <w:rPr>
              <w:rFonts w:ascii="Arial" w:hAnsi="Arial" w:cs="Arial"/>
              <w:sz w:val="14"/>
              <w:szCs w:val="14"/>
            </w:rPr>
          </w:pPr>
        </w:p>
      </w:tc>
    </w:tr>
    <w:tr w:rsidR="005F3425" w:rsidRPr="00DF06F4" w:rsidTr="00016865">
      <w:trPr>
        <w:trHeight w:val="161"/>
      </w:trPr>
      <w:tc>
        <w:tcPr>
          <w:tcW w:w="3472" w:type="dxa"/>
        </w:tcPr>
        <w:p w:rsidR="005F3425" w:rsidRPr="000B1B2D" w:rsidRDefault="005F3425" w:rsidP="005F3425">
          <w:pPr>
            <w:rPr>
              <w:rFonts w:ascii="Arial" w:hAnsi="Arial" w:cs="Arial"/>
              <w:color w:val="0000FF"/>
              <w:sz w:val="14"/>
              <w:szCs w:val="14"/>
              <w:u w:val="single"/>
            </w:rPr>
          </w:pPr>
          <w:r w:rsidRPr="00D8405E">
            <w:rPr>
              <w:rFonts w:ascii="Arial" w:hAnsi="Arial" w:cs="Arial"/>
              <w:sz w:val="14"/>
              <w:szCs w:val="14"/>
            </w:rPr>
            <w:t>www.gerryweber.com</w:t>
          </w:r>
        </w:p>
      </w:tc>
      <w:tc>
        <w:tcPr>
          <w:tcW w:w="3619" w:type="dxa"/>
        </w:tcPr>
        <w:p w:rsidR="005F3425" w:rsidRPr="009F3300" w:rsidRDefault="005F3425" w:rsidP="005F3425">
          <w:pPr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Amtsgericht Gütersloh HRB 4779</w:t>
          </w:r>
        </w:p>
      </w:tc>
      <w:tc>
        <w:tcPr>
          <w:tcW w:w="3544" w:type="dxa"/>
        </w:tcPr>
        <w:p w:rsidR="005F3425" w:rsidRPr="00F25A9F" w:rsidRDefault="005F3425" w:rsidP="005F3425">
          <w:pPr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Deutsche Bank Bielefeld </w:t>
          </w:r>
        </w:p>
      </w:tc>
    </w:tr>
    <w:tr w:rsidR="005F3425" w:rsidRPr="00DF06F4" w:rsidTr="00016865">
      <w:trPr>
        <w:trHeight w:val="161"/>
      </w:trPr>
      <w:tc>
        <w:tcPr>
          <w:tcW w:w="3472" w:type="dxa"/>
        </w:tcPr>
        <w:p w:rsidR="005F3425" w:rsidRPr="000B1B2D" w:rsidRDefault="005F3425" w:rsidP="005F3425">
          <w:pPr>
            <w:rPr>
              <w:rFonts w:ascii="Arial" w:hAnsi="Arial" w:cs="Arial"/>
              <w:color w:val="0000FF"/>
              <w:sz w:val="14"/>
              <w:szCs w:val="14"/>
              <w:u w:val="single"/>
            </w:rPr>
          </w:pPr>
        </w:p>
      </w:tc>
      <w:tc>
        <w:tcPr>
          <w:tcW w:w="3619" w:type="dxa"/>
        </w:tcPr>
        <w:p w:rsidR="005F3425" w:rsidRPr="00F25A9F" w:rsidRDefault="005F3425" w:rsidP="005F3425">
          <w:pPr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USt.-ID Nr.: DE 126954835</w:t>
          </w:r>
        </w:p>
      </w:tc>
      <w:tc>
        <w:tcPr>
          <w:tcW w:w="3544" w:type="dxa"/>
        </w:tcPr>
        <w:p w:rsidR="005F3425" w:rsidRPr="009F3300" w:rsidRDefault="005F3425" w:rsidP="005F3425">
          <w:pPr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BIC: DEUTDE3BXXX</w:t>
          </w:r>
        </w:p>
      </w:tc>
    </w:tr>
    <w:tr w:rsidR="005F3425" w:rsidRPr="00DF06F4" w:rsidTr="00016865">
      <w:trPr>
        <w:trHeight w:val="161"/>
      </w:trPr>
      <w:tc>
        <w:tcPr>
          <w:tcW w:w="3472" w:type="dxa"/>
        </w:tcPr>
        <w:p w:rsidR="005F3425" w:rsidRPr="000B1B2D" w:rsidRDefault="005F3425" w:rsidP="005F3425">
          <w:pPr>
            <w:rPr>
              <w:rFonts w:ascii="Arial" w:hAnsi="Arial" w:cs="Arial"/>
              <w:color w:val="0000FF"/>
              <w:sz w:val="14"/>
              <w:szCs w:val="14"/>
              <w:u w:val="single"/>
            </w:rPr>
          </w:pPr>
        </w:p>
      </w:tc>
      <w:tc>
        <w:tcPr>
          <w:tcW w:w="3619" w:type="dxa"/>
        </w:tcPr>
        <w:p w:rsidR="005F3425" w:rsidRPr="009F3300" w:rsidRDefault="005F3425" w:rsidP="005F3425">
          <w:pPr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St.-Nr.: 351/5908/0632</w:t>
          </w:r>
        </w:p>
      </w:tc>
      <w:tc>
        <w:tcPr>
          <w:tcW w:w="3544" w:type="dxa"/>
        </w:tcPr>
        <w:p w:rsidR="005F3425" w:rsidRDefault="005F3425" w:rsidP="005F3425">
          <w:pPr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IBAN: DE89 4807 0020 0065 7775 00</w:t>
          </w:r>
        </w:p>
      </w:tc>
    </w:tr>
  </w:tbl>
  <w:p w:rsidR="00E45C01" w:rsidRPr="0037070F" w:rsidRDefault="00E45C01" w:rsidP="00E45C01">
    <w:pPr>
      <w:rPr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x-none" w:bidi="x-none"/>
      </w:rPr>
    </w:pPr>
  </w:p>
  <w:p w:rsidR="00A851F2" w:rsidRPr="009F3300" w:rsidRDefault="00A851F2" w:rsidP="009C2CC0">
    <w:pPr>
      <w:pStyle w:val="Fuzeile"/>
      <w:pBdr>
        <w:top w:val="none" w:sz="0" w:space="0" w:color="auto"/>
      </w:pBdr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3425" w:rsidRDefault="005F342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8E4" w:rsidRDefault="001918E4">
      <w:r>
        <w:separator/>
      </w:r>
    </w:p>
  </w:footnote>
  <w:footnote w:type="continuationSeparator" w:id="0">
    <w:p w:rsidR="001918E4" w:rsidRDefault="001918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3425" w:rsidRDefault="005F342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1F2" w:rsidRDefault="00A851F2">
    <w:pPr>
      <w:ind w:left="4536"/>
      <w:rPr>
        <w:sz w:val="20"/>
      </w:rPr>
    </w:pPr>
  </w:p>
  <w:p w:rsidR="00A851F2" w:rsidRDefault="00E327A1" w:rsidP="00E327A1">
    <w:pPr>
      <w:ind w:left="4956" w:firstLine="708"/>
      <w:rPr>
        <w:sz w:val="20"/>
      </w:rPr>
    </w:pPr>
    <w:r>
      <w:rPr>
        <w:sz w:val="20"/>
      </w:rPr>
      <w:t xml:space="preserve">       </w:t>
    </w:r>
    <w:r>
      <w:rPr>
        <w:noProof/>
      </w:rPr>
      <w:drawing>
        <wp:inline distT="0" distB="0" distL="0" distR="0" wp14:anchorId="0358E01A" wp14:editId="039A000B">
          <wp:extent cx="2226850" cy="509905"/>
          <wp:effectExtent l="0" t="0" r="8890" b="0"/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P:\Marketing\Logos\Unternehmenlogos\International_AG\GW_INTERNATIONAL_A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26850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51F2" w:rsidRDefault="00A851F2" w:rsidP="009C2CC0">
    <w:pPr>
      <w:rPr>
        <w:sz w:val="20"/>
      </w:rPr>
    </w:pPr>
  </w:p>
  <w:p w:rsidR="00A851F2" w:rsidRDefault="00A851F2" w:rsidP="009C2CC0">
    <w:pPr>
      <w:rPr>
        <w:sz w:val="20"/>
      </w:rPr>
    </w:pPr>
  </w:p>
  <w:p w:rsidR="00A851F2" w:rsidRDefault="00A851F2" w:rsidP="009C2CC0">
    <w:pPr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3425" w:rsidRDefault="005F342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E56"/>
    <w:rsid w:val="00016865"/>
    <w:rsid w:val="00021E89"/>
    <w:rsid w:val="00032AE9"/>
    <w:rsid w:val="00035846"/>
    <w:rsid w:val="000544BA"/>
    <w:rsid w:val="00057B32"/>
    <w:rsid w:val="000668FD"/>
    <w:rsid w:val="000707C0"/>
    <w:rsid w:val="00071D12"/>
    <w:rsid w:val="00075785"/>
    <w:rsid w:val="00083E63"/>
    <w:rsid w:val="000B7E84"/>
    <w:rsid w:val="000D5B0E"/>
    <w:rsid w:val="000D5B58"/>
    <w:rsid w:val="000E0AC5"/>
    <w:rsid w:val="000F6A1C"/>
    <w:rsid w:val="00114944"/>
    <w:rsid w:val="001175F5"/>
    <w:rsid w:val="00132CE4"/>
    <w:rsid w:val="00180120"/>
    <w:rsid w:val="001918E4"/>
    <w:rsid w:val="001B5672"/>
    <w:rsid w:val="001E5D83"/>
    <w:rsid w:val="002109B5"/>
    <w:rsid w:val="00222AE4"/>
    <w:rsid w:val="002523B8"/>
    <w:rsid w:val="0025513D"/>
    <w:rsid w:val="00287B6C"/>
    <w:rsid w:val="002C687B"/>
    <w:rsid w:val="002D3608"/>
    <w:rsid w:val="002F4468"/>
    <w:rsid w:val="00323F92"/>
    <w:rsid w:val="0033446C"/>
    <w:rsid w:val="003405C7"/>
    <w:rsid w:val="00355B9C"/>
    <w:rsid w:val="00357BCD"/>
    <w:rsid w:val="0037070F"/>
    <w:rsid w:val="00371A39"/>
    <w:rsid w:val="00373F0E"/>
    <w:rsid w:val="00381C43"/>
    <w:rsid w:val="003835AC"/>
    <w:rsid w:val="003851A5"/>
    <w:rsid w:val="003E1C80"/>
    <w:rsid w:val="00402920"/>
    <w:rsid w:val="0040579E"/>
    <w:rsid w:val="00433DB6"/>
    <w:rsid w:val="004410F7"/>
    <w:rsid w:val="00450DE6"/>
    <w:rsid w:val="00451D83"/>
    <w:rsid w:val="004674E2"/>
    <w:rsid w:val="0049304C"/>
    <w:rsid w:val="004B07AE"/>
    <w:rsid w:val="004C36C7"/>
    <w:rsid w:val="004D0724"/>
    <w:rsid w:val="004E722F"/>
    <w:rsid w:val="0050284D"/>
    <w:rsid w:val="005135DF"/>
    <w:rsid w:val="00554B80"/>
    <w:rsid w:val="00560A2F"/>
    <w:rsid w:val="00564877"/>
    <w:rsid w:val="005A24EB"/>
    <w:rsid w:val="005A2943"/>
    <w:rsid w:val="005E0025"/>
    <w:rsid w:val="005E0B34"/>
    <w:rsid w:val="005F21FD"/>
    <w:rsid w:val="005F3425"/>
    <w:rsid w:val="005F5DAA"/>
    <w:rsid w:val="006014EE"/>
    <w:rsid w:val="006025C6"/>
    <w:rsid w:val="00604183"/>
    <w:rsid w:val="006213B4"/>
    <w:rsid w:val="00627DF2"/>
    <w:rsid w:val="00644EE4"/>
    <w:rsid w:val="0065331F"/>
    <w:rsid w:val="00664AB5"/>
    <w:rsid w:val="00680627"/>
    <w:rsid w:val="006917D4"/>
    <w:rsid w:val="00692D5B"/>
    <w:rsid w:val="006D5B27"/>
    <w:rsid w:val="006E572A"/>
    <w:rsid w:val="00706055"/>
    <w:rsid w:val="0071430A"/>
    <w:rsid w:val="00715EFB"/>
    <w:rsid w:val="0074555C"/>
    <w:rsid w:val="00754A61"/>
    <w:rsid w:val="00770B16"/>
    <w:rsid w:val="007D1FCF"/>
    <w:rsid w:val="007D2857"/>
    <w:rsid w:val="007F6CA6"/>
    <w:rsid w:val="00814E2E"/>
    <w:rsid w:val="0081545C"/>
    <w:rsid w:val="00837021"/>
    <w:rsid w:val="008548FC"/>
    <w:rsid w:val="00883874"/>
    <w:rsid w:val="00884EBE"/>
    <w:rsid w:val="008B69E5"/>
    <w:rsid w:val="008C2EFF"/>
    <w:rsid w:val="008E28A9"/>
    <w:rsid w:val="0091727A"/>
    <w:rsid w:val="00926A34"/>
    <w:rsid w:val="00940A78"/>
    <w:rsid w:val="00957B47"/>
    <w:rsid w:val="0097779C"/>
    <w:rsid w:val="00990FD8"/>
    <w:rsid w:val="0099211B"/>
    <w:rsid w:val="009C2CC0"/>
    <w:rsid w:val="009D69EC"/>
    <w:rsid w:val="009F3300"/>
    <w:rsid w:val="009F5385"/>
    <w:rsid w:val="00A46C8B"/>
    <w:rsid w:val="00A5396C"/>
    <w:rsid w:val="00A851F2"/>
    <w:rsid w:val="00A91DD6"/>
    <w:rsid w:val="00AC5CA0"/>
    <w:rsid w:val="00AE59D0"/>
    <w:rsid w:val="00AF404E"/>
    <w:rsid w:val="00AF40F5"/>
    <w:rsid w:val="00B148F4"/>
    <w:rsid w:val="00B45E2F"/>
    <w:rsid w:val="00B576C5"/>
    <w:rsid w:val="00B64DD0"/>
    <w:rsid w:val="00B81757"/>
    <w:rsid w:val="00BB6E56"/>
    <w:rsid w:val="00BF104F"/>
    <w:rsid w:val="00C12531"/>
    <w:rsid w:val="00C2002D"/>
    <w:rsid w:val="00C433DB"/>
    <w:rsid w:val="00C519AA"/>
    <w:rsid w:val="00C53092"/>
    <w:rsid w:val="00C6164D"/>
    <w:rsid w:val="00C665A6"/>
    <w:rsid w:val="00C97178"/>
    <w:rsid w:val="00CA4733"/>
    <w:rsid w:val="00CE5142"/>
    <w:rsid w:val="00CF6061"/>
    <w:rsid w:val="00D041D1"/>
    <w:rsid w:val="00D10828"/>
    <w:rsid w:val="00D1209C"/>
    <w:rsid w:val="00D229E9"/>
    <w:rsid w:val="00D46E50"/>
    <w:rsid w:val="00D8405E"/>
    <w:rsid w:val="00DB4700"/>
    <w:rsid w:val="00DC3753"/>
    <w:rsid w:val="00DD0F40"/>
    <w:rsid w:val="00DE2501"/>
    <w:rsid w:val="00E11DB3"/>
    <w:rsid w:val="00E172AB"/>
    <w:rsid w:val="00E327A1"/>
    <w:rsid w:val="00E37A3C"/>
    <w:rsid w:val="00E45C01"/>
    <w:rsid w:val="00E513B4"/>
    <w:rsid w:val="00E8501A"/>
    <w:rsid w:val="00EB0B8E"/>
    <w:rsid w:val="00F117F3"/>
    <w:rsid w:val="00F130D5"/>
    <w:rsid w:val="00F14E14"/>
    <w:rsid w:val="00F27E3B"/>
    <w:rsid w:val="00F32756"/>
    <w:rsid w:val="00F46C4E"/>
    <w:rsid w:val="00F53EA5"/>
    <w:rsid w:val="00F9089D"/>
    <w:rsid w:val="00FB7AAE"/>
    <w:rsid w:val="00FC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329520"/>
  <w15:docId w15:val="{2916AAE6-BB96-4090-9E43-1251282A2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pPr>
      <w:pBdr>
        <w:top w:val="single" w:sz="6" w:space="1" w:color="auto"/>
      </w:pBdr>
      <w:overflowPunct w:val="0"/>
      <w:autoSpaceDE w:val="0"/>
      <w:autoSpaceDN w:val="0"/>
      <w:adjustRightInd w:val="0"/>
      <w:spacing w:before="360"/>
      <w:jc w:val="right"/>
      <w:textAlignment w:val="baseline"/>
    </w:pPr>
    <w:rPr>
      <w:rFonts w:ascii="Arial" w:hAnsi="Arial"/>
      <w:sz w:val="16"/>
      <w:szCs w:val="20"/>
    </w:rPr>
  </w:style>
  <w:style w:type="paragraph" w:styleId="Textkrper">
    <w:name w:val="Body Text"/>
    <w:basedOn w:val="Standard"/>
    <w:pPr>
      <w:jc w:val="both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Beschriftung">
    <w:name w:val="caption"/>
    <w:basedOn w:val="Standard"/>
    <w:next w:val="Standard"/>
    <w:qFormat/>
    <w:pPr>
      <w:jc w:val="right"/>
    </w:pPr>
    <w:rPr>
      <w:rFonts w:ascii="Arial Unicode MS" w:eastAsia="Arial Unicode MS" w:hAnsi="Arial Unicode MS" w:cs="Arial Unicode MS"/>
      <w:sz w:val="38"/>
    </w:rPr>
  </w:style>
  <w:style w:type="paragraph" w:styleId="Sprechblasentext">
    <w:name w:val="Balloon Text"/>
    <w:basedOn w:val="Standard"/>
    <w:semiHidden/>
    <w:rsid w:val="00CE5142"/>
    <w:rPr>
      <w:rFonts w:ascii="Tahoma" w:hAnsi="Tahoma" w:cs="Tahoma"/>
      <w:sz w:val="16"/>
      <w:szCs w:val="16"/>
    </w:rPr>
  </w:style>
  <w:style w:type="character" w:styleId="Hyperlink">
    <w:name w:val="Hyperlink"/>
    <w:rsid w:val="0025513D"/>
    <w:rPr>
      <w:color w:val="0000FF"/>
      <w:u w:val="single"/>
    </w:rPr>
  </w:style>
  <w:style w:type="table" w:styleId="Tabellenraster">
    <w:name w:val="Table Grid"/>
    <w:basedOn w:val="NormaleTabelle"/>
    <w:rsid w:val="00837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88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cid:image002.png@01D644BB.7E8D9770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llgemein\Formulare-und-Richtlinien\Office-Vorlagen\GW%20Word-Vorlagen\Briefvorlagen\Briefvorlagen%20Gesellschaften%20Inland\GERRY%20WEBER%20International%20AG\Gerry%20Weber%20International%20AG%20ohne_Formatieru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Gerry Weber International AG ohne_Formatierung</Template>
  <TotalTime>0</TotalTime>
  <Pages>1</Pages>
  <Words>137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Gerry Weber International AG</vt:lpstr>
    </vt:vector>
  </TitlesOfParts>
  <Company>Gerry Weber International AG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Gerry Weber International AG</dc:title>
  <dc:creator>Koch, Annette</dc:creator>
  <cp:lastModifiedBy>Finke, Antje</cp:lastModifiedBy>
  <cp:revision>3</cp:revision>
  <cp:lastPrinted>2014-10-27T07:41:00Z</cp:lastPrinted>
  <dcterms:created xsi:type="dcterms:W3CDTF">2020-06-23T13:56:00Z</dcterms:created>
  <dcterms:modified xsi:type="dcterms:W3CDTF">2020-06-23T13:56:00Z</dcterms:modified>
</cp:coreProperties>
</file>